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405" w:rsidRPr="00D143BA" w:rsidRDefault="00596B7E" w:rsidP="00D143BA">
      <w:pPr>
        <w:spacing w:before="240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2549842</wp:posOffset>
                </wp:positionH>
                <wp:positionV relativeFrom="paragraph">
                  <wp:posOffset>-4559618</wp:posOffset>
                </wp:positionV>
                <wp:extent cx="7924800" cy="810000"/>
                <wp:effectExtent l="0" t="4763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924800" cy="81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6B7E" w:rsidRPr="00596B7E" w:rsidRDefault="00596B7E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596B7E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Schiessstand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00.75pt;margin-top:-359.05pt;width:624pt;height:63.8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" fillcolor="white [3201]" stroked="f" strokeweight=".5pt">
                <v:textbox>
                  <w:txbxContent>
                    <w:p w:rsidR="00596B7E" w:rsidRPr="00596B7E" w:rsidRDefault="00596B7E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596B7E">
                        <w:rPr>
                          <w:b/>
                          <w:bCs/>
                          <w:sz w:val="96"/>
                          <w:szCs w:val="96"/>
                        </w:rPr>
                        <w:t>Schiessstand</w:t>
                      </w:r>
                    </w:p>
                  </w:txbxContent>
                </v:textbox>
              </v:shape>
            </w:pict>
          </mc:Fallback>
        </mc:AlternateContent>
      </w:r>
      <w:r w:rsidR="00D143BA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31750</wp:posOffset>
                </wp:positionH>
                <wp:positionV relativeFrom="paragraph">
                  <wp:posOffset>0</wp:posOffset>
                </wp:positionV>
                <wp:extent cx="6804000" cy="22680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00" cy="22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76C" w:rsidRPr="00D143BA" w:rsidRDefault="00D143BA" w:rsidP="00D143B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Schiessdaten un</w:t>
                            </w:r>
                            <w:r w:rsidR="0002175F">
                              <w:rPr>
                                <w:b/>
                                <w:sz w:val="96"/>
                                <w:szCs w:val="96"/>
                              </w:rPr>
                              <w:t>d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Schiess</w:t>
                            </w:r>
                            <w:r w:rsidRPr="00D143BA">
                              <w:rPr>
                                <w:b/>
                                <w:sz w:val="96"/>
                                <w:szCs w:val="96"/>
                              </w:rPr>
                              <w:t>zeiten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2.5pt;margin-top:0;width:535.75pt;height:17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" filled="f" stroked="f">
                <v:textbox>
                  <w:txbxContent>
                    <w:p w:rsidR="00BC076C" w:rsidRPr="00D143BA" w:rsidRDefault="00D143BA" w:rsidP="00D143BA">
                      <w:pPr>
                        <w:spacing w:after="0" w:line="240" w:lineRule="auto"/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Schiessdaten un</w:t>
                      </w:r>
                      <w:r w:rsidR="0002175F">
                        <w:rPr>
                          <w:b/>
                          <w:sz w:val="96"/>
                          <w:szCs w:val="96"/>
                        </w:rPr>
                        <w:t>d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96"/>
                          <w:szCs w:val="96"/>
                        </w:rPr>
                        <w:t xml:space="preserve"> Schiess</w:t>
                      </w:r>
                      <w:r w:rsidRPr="00D143BA">
                        <w:rPr>
                          <w:b/>
                          <w:sz w:val="96"/>
                          <w:szCs w:val="96"/>
                        </w:rPr>
                        <w:t>zeiten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F6405" w:rsidRPr="00D143BA" w:rsidSect="00BC076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3F34" w:rsidRDefault="00643F34" w:rsidP="00BC076C">
      <w:pPr>
        <w:spacing w:after="0" w:line="240" w:lineRule="auto"/>
      </w:pPr>
      <w:r>
        <w:separator/>
      </w:r>
    </w:p>
  </w:endnote>
  <w:endnote w:type="continuationSeparator" w:id="0">
    <w:p w:rsidR="00643F34" w:rsidRDefault="00643F34" w:rsidP="00BC0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C44" w:rsidRDefault="00F85C4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C44" w:rsidRDefault="00F85C4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C44" w:rsidRDefault="00F85C4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3F34" w:rsidRDefault="00643F34" w:rsidP="00BC076C">
      <w:pPr>
        <w:spacing w:after="0" w:line="240" w:lineRule="auto"/>
      </w:pPr>
      <w:r>
        <w:separator/>
      </w:r>
    </w:p>
  </w:footnote>
  <w:footnote w:type="continuationSeparator" w:id="0">
    <w:p w:rsidR="00643F34" w:rsidRDefault="00643F34" w:rsidP="00BC0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C44" w:rsidRDefault="00F85C4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076C" w:rsidRDefault="00F85C44">
    <w:pPr>
      <w:pStyle w:val="Kopfzeile"/>
    </w:pPr>
    <w:r>
      <w:rPr>
        <w:noProof/>
      </w:rPr>
      <w:drawing>
        <wp:inline distT="0" distB="0" distL="0" distR="0">
          <wp:extent cx="6067425" cy="8014818"/>
          <wp:effectExtent l="0" t="0" r="0" b="5715"/>
          <wp:docPr id="4" name="Grafik 4" descr="Ein Bild, das Regenschirm, Ess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FS_Affiches_A4_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4473" cy="8024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076C" w:rsidRDefault="00BC076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C44" w:rsidRDefault="00F85C4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F34"/>
    <w:rsid w:val="0002175F"/>
    <w:rsid w:val="00100E5F"/>
    <w:rsid w:val="00227B0C"/>
    <w:rsid w:val="002B012F"/>
    <w:rsid w:val="002F6405"/>
    <w:rsid w:val="00416946"/>
    <w:rsid w:val="00460CC7"/>
    <w:rsid w:val="00596B7E"/>
    <w:rsid w:val="00643F34"/>
    <w:rsid w:val="0088339E"/>
    <w:rsid w:val="00BC076C"/>
    <w:rsid w:val="00D143BA"/>
    <w:rsid w:val="00F8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5:chartTrackingRefBased/>
  <w15:docId w15:val="{5D6A85BB-1AF6-4F37-86E9-838AD31A5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BC076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0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76C"/>
  </w:style>
  <w:style w:type="paragraph" w:styleId="Fuzeile">
    <w:name w:val="footer"/>
    <w:basedOn w:val="Standard"/>
    <w:link w:val="FuzeileZchn"/>
    <w:uiPriority w:val="99"/>
    <w:unhideWhenUsed/>
    <w:rsid w:val="00BC0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076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0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07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Gestaltung\Plakat%20Feldschiessen%202016\Plakat_A4_2016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Plakat_A4_2016_DE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 Meier</dc:creator>
  <cp:keywords/>
  <dc:description/>
  <cp:lastModifiedBy>Silvan Meier</cp:lastModifiedBy>
  <cp:revision>4</cp:revision>
  <cp:lastPrinted>2018-01-17T15:48:00Z</cp:lastPrinted>
  <dcterms:created xsi:type="dcterms:W3CDTF">2020-03-20T15:46:00Z</dcterms:created>
  <dcterms:modified xsi:type="dcterms:W3CDTF">2020-03-20T15:49:00Z</dcterms:modified>
</cp:coreProperties>
</file>