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68102" w14:textId="6EC66F7D" w:rsidR="000911A3" w:rsidRPr="00576563" w:rsidRDefault="000911A3" w:rsidP="00D66FFF">
      <w:pPr>
        <w:spacing w:after="0"/>
        <w:ind w:right="72"/>
        <w:rPr>
          <w:rFonts w:cs="Arial"/>
          <w:b/>
          <w:bCs/>
          <w:lang w:val="de-DE"/>
        </w:rPr>
      </w:pPr>
      <w:r w:rsidRPr="00576563">
        <w:rPr>
          <w:b/>
        </w:rPr>
        <w:t>Schweizer Mannschaftsmeisterschaft Gewehr 50m</w:t>
      </w:r>
      <w:r>
        <w:rPr>
          <w:b/>
        </w:rPr>
        <w:t xml:space="preserve">, </w:t>
      </w:r>
      <w:r w:rsidRPr="00576563">
        <w:rPr>
          <w:b/>
        </w:rPr>
        <w:t>Neuanmeldung 20</w:t>
      </w:r>
      <w:r>
        <w:rPr>
          <w:b/>
        </w:rPr>
        <w:t>2</w:t>
      </w:r>
      <w:r w:rsidR="00125824">
        <w:rPr>
          <w:b/>
        </w:rPr>
        <w:t>6</w:t>
      </w:r>
    </w:p>
    <w:p w14:paraId="63FFFC12" w14:textId="281B58E0" w:rsidR="000911A3" w:rsidRDefault="000911A3" w:rsidP="00D66FFF">
      <w:pPr>
        <w:spacing w:after="0" w:line="280" w:lineRule="exact"/>
        <w:ind w:right="641"/>
      </w:pPr>
      <w:r w:rsidRPr="007849F7">
        <w:t>Vereine die in der Saison 20</w:t>
      </w:r>
      <w:r>
        <w:t>2</w:t>
      </w:r>
      <w:r w:rsidR="00125824">
        <w:t>6</w:t>
      </w:r>
      <w:r w:rsidRPr="007849F7">
        <w:t xml:space="preserve"> </w:t>
      </w:r>
      <w:r w:rsidRPr="007849F7">
        <w:rPr>
          <w:b/>
          <w:u w:val="single"/>
        </w:rPr>
        <w:t>neu</w:t>
      </w:r>
      <w:r w:rsidRPr="007849F7">
        <w:t xml:space="preserve"> an der Mannschaftsmeisterschaft Gewehr 50m teilnehmen möchten, senden den ausgefüllten Talon </w:t>
      </w:r>
      <w:r w:rsidRPr="007849F7">
        <w:rPr>
          <w:b/>
        </w:rPr>
        <w:t xml:space="preserve">bis spätestens </w:t>
      </w:r>
      <w:r w:rsidR="00B623A0">
        <w:rPr>
          <w:b/>
        </w:rPr>
        <w:t>3</w:t>
      </w:r>
      <w:r w:rsidRPr="007849F7">
        <w:rPr>
          <w:b/>
        </w:rPr>
        <w:t xml:space="preserve">. </w:t>
      </w:r>
      <w:r w:rsidRPr="001B765E">
        <w:rPr>
          <w:b/>
        </w:rPr>
        <w:t>März 202</w:t>
      </w:r>
      <w:r w:rsidR="00125824">
        <w:rPr>
          <w:b/>
        </w:rPr>
        <w:t>6</w:t>
      </w:r>
      <w:r w:rsidRPr="001B765E">
        <w:rPr>
          <w:b/>
        </w:rPr>
        <w:t xml:space="preserve"> </w:t>
      </w:r>
      <w:r w:rsidRPr="001B765E">
        <w:t>an den Wettkampfchef: Urs Ledermann,</w:t>
      </w:r>
      <w:r w:rsidR="00D66FFF">
        <w:t xml:space="preserve"> </w:t>
      </w:r>
      <w:r w:rsidRPr="001B765E">
        <w:t xml:space="preserve">3176 Neuenegg / E-Mail: </w:t>
      </w:r>
      <w:hyperlink r:id="rId7" w:history="1">
        <w:r w:rsidR="00D66FFF" w:rsidRPr="007F74D9">
          <w:rPr>
            <w:rStyle w:val="Hyperlink"/>
          </w:rPr>
          <w:t>urs.ledermann@swissshooting.ch</w:t>
        </w:r>
      </w:hyperlink>
    </w:p>
    <w:p w14:paraId="3D00B66D" w14:textId="77777777" w:rsidR="00D66FFF" w:rsidRPr="001B765E" w:rsidRDefault="00D66FFF" w:rsidP="00D66FFF">
      <w:pPr>
        <w:spacing w:after="0" w:line="280" w:lineRule="exact"/>
        <w:ind w:right="641"/>
      </w:pPr>
    </w:p>
    <w:p w14:paraId="472709A8" w14:textId="32DCB6D2" w:rsidR="000911A3" w:rsidRPr="00576563" w:rsidRDefault="000911A3" w:rsidP="00D66FFF">
      <w:pPr>
        <w:spacing w:after="0"/>
        <w:ind w:right="72"/>
        <w:rPr>
          <w:lang w:val="fr-CH"/>
        </w:rPr>
      </w:pPr>
      <w:r w:rsidRPr="00576563">
        <w:rPr>
          <w:b/>
          <w:lang w:val="fr-CH"/>
        </w:rPr>
        <w:t>Championnat Suisse d’équipes carabine 50m</w:t>
      </w:r>
      <w:r>
        <w:rPr>
          <w:b/>
          <w:lang w:val="fr-CH"/>
        </w:rPr>
        <w:t xml:space="preserve">, </w:t>
      </w:r>
      <w:r w:rsidRPr="00576563">
        <w:rPr>
          <w:b/>
          <w:lang w:val="fr-CH"/>
        </w:rPr>
        <w:t>Nouvelle inscri</w:t>
      </w:r>
      <w:r>
        <w:rPr>
          <w:b/>
          <w:lang w:val="fr-CH"/>
        </w:rPr>
        <w:t>ption 20</w:t>
      </w:r>
      <w:r w:rsidR="00D66FFF">
        <w:rPr>
          <w:b/>
          <w:lang w:val="fr-CH"/>
        </w:rPr>
        <w:t>2</w:t>
      </w:r>
      <w:r w:rsidR="00125824">
        <w:rPr>
          <w:b/>
          <w:lang w:val="fr-CH"/>
        </w:rPr>
        <w:t>6</w:t>
      </w:r>
    </w:p>
    <w:p w14:paraId="3EFEAB79" w14:textId="36A4FA54" w:rsidR="00134BB2" w:rsidRDefault="000911A3" w:rsidP="00D66FFF">
      <w:pPr>
        <w:spacing w:after="0" w:line="280" w:lineRule="exact"/>
        <w:ind w:right="641"/>
        <w:rPr>
          <w:lang w:val="fr-CH"/>
        </w:rPr>
      </w:pPr>
      <w:r w:rsidRPr="002852F9">
        <w:rPr>
          <w:lang w:val="fr-CH"/>
        </w:rPr>
        <w:t xml:space="preserve">Les sociétés désirant participer </w:t>
      </w:r>
      <w:r w:rsidRPr="002852F9">
        <w:rPr>
          <w:b/>
          <w:lang w:val="fr-CH"/>
        </w:rPr>
        <w:t>pour la première fois</w:t>
      </w:r>
      <w:r w:rsidRPr="002852F9">
        <w:rPr>
          <w:lang w:val="fr-CH"/>
        </w:rPr>
        <w:t xml:space="preserve"> au championnat suisse d’équipes C50m en 20</w:t>
      </w:r>
      <w:r>
        <w:rPr>
          <w:lang w:val="fr-CH"/>
        </w:rPr>
        <w:t>2</w:t>
      </w:r>
      <w:r w:rsidR="00125824">
        <w:rPr>
          <w:lang w:val="fr-CH"/>
        </w:rPr>
        <w:t>6</w:t>
      </w:r>
      <w:r w:rsidRPr="002852F9">
        <w:rPr>
          <w:lang w:val="fr-CH"/>
        </w:rPr>
        <w:t xml:space="preserve"> sont priées de retourner le talon ci-dessous dûment complété au responsable du concours FST</w:t>
      </w:r>
      <w:r w:rsidR="00682B8E">
        <w:rPr>
          <w:lang w:val="fr-CH"/>
        </w:rPr>
        <w:t>:</w:t>
      </w:r>
      <w:r w:rsidRPr="002852F9">
        <w:rPr>
          <w:lang w:val="fr-CH"/>
        </w:rPr>
        <w:t xml:space="preserve"> </w:t>
      </w:r>
      <w:r w:rsidR="00D66FFF" w:rsidRPr="00D66FFF">
        <w:rPr>
          <w:lang w:val="fr-CH"/>
        </w:rPr>
        <w:t>Urs Ledermann,</w:t>
      </w:r>
      <w:r w:rsidR="00D66FFF">
        <w:rPr>
          <w:lang w:val="fr-CH"/>
        </w:rPr>
        <w:t xml:space="preserve"> </w:t>
      </w:r>
      <w:r w:rsidR="00D66FFF" w:rsidRPr="00D66FFF">
        <w:rPr>
          <w:lang w:val="fr-CH"/>
        </w:rPr>
        <w:t>3176 Neuenegg /</w:t>
      </w:r>
    </w:p>
    <w:p w14:paraId="3FAA413B" w14:textId="74B0879D" w:rsidR="000911A3" w:rsidRPr="002852F9" w:rsidRDefault="00D66FFF" w:rsidP="00D66FFF">
      <w:pPr>
        <w:spacing w:after="0" w:line="280" w:lineRule="exact"/>
        <w:ind w:right="641"/>
        <w:rPr>
          <w:lang w:val="fr-CH"/>
        </w:rPr>
      </w:pPr>
      <w:r w:rsidRPr="00D66FFF">
        <w:rPr>
          <w:lang w:val="fr-CH"/>
        </w:rPr>
        <w:t xml:space="preserve">E-Mail: </w:t>
      </w:r>
      <w:hyperlink r:id="rId8" w:history="1">
        <w:r w:rsidRPr="00D66FFF">
          <w:rPr>
            <w:rStyle w:val="Hyperlink"/>
            <w:lang w:val="fr-CH"/>
          </w:rPr>
          <w:t>urs.ledermann@swissshooting.ch</w:t>
        </w:r>
      </w:hyperlink>
      <w:r w:rsidRPr="00D66FFF">
        <w:rPr>
          <w:lang w:val="fr-CH"/>
        </w:rPr>
        <w:t xml:space="preserve">   </w:t>
      </w:r>
      <w:r w:rsidR="000911A3" w:rsidRPr="002852F9">
        <w:rPr>
          <w:b/>
          <w:lang w:val="fr-CH"/>
        </w:rPr>
        <w:t xml:space="preserve">avant le </w:t>
      </w:r>
      <w:r w:rsidR="00B623A0">
        <w:rPr>
          <w:b/>
          <w:lang w:val="fr-CH"/>
        </w:rPr>
        <w:t>3</w:t>
      </w:r>
      <w:r w:rsidR="000911A3" w:rsidRPr="002852F9">
        <w:rPr>
          <w:b/>
          <w:lang w:val="fr-CH"/>
        </w:rPr>
        <w:t xml:space="preserve"> mars 20</w:t>
      </w:r>
      <w:r>
        <w:rPr>
          <w:b/>
          <w:lang w:val="fr-CH"/>
        </w:rPr>
        <w:t>2</w:t>
      </w:r>
      <w:r w:rsidR="00125824">
        <w:rPr>
          <w:b/>
          <w:lang w:val="fr-CH"/>
        </w:rPr>
        <w:t>6</w:t>
      </w:r>
      <w:r w:rsidR="000911A3">
        <w:rPr>
          <w:b/>
          <w:lang w:val="fr-CH"/>
        </w:rPr>
        <w:t>.</w:t>
      </w:r>
    </w:p>
    <w:p w14:paraId="01954E0D" w14:textId="77777777" w:rsidR="000911A3" w:rsidRPr="00576563" w:rsidRDefault="000911A3" w:rsidP="00D66FFF">
      <w:pPr>
        <w:spacing w:after="0"/>
        <w:rPr>
          <w:color w:val="000000"/>
          <w:lang w:val="fr-CH"/>
        </w:rPr>
      </w:pPr>
    </w:p>
    <w:p w14:paraId="57E0057D" w14:textId="0F22BA7B" w:rsidR="000911A3" w:rsidRPr="00576563" w:rsidRDefault="000911A3" w:rsidP="00D66FFF">
      <w:pPr>
        <w:spacing w:after="0"/>
        <w:ind w:right="72"/>
        <w:rPr>
          <w:lang w:val="it-CH"/>
        </w:rPr>
      </w:pPr>
      <w:r w:rsidRPr="00576563">
        <w:rPr>
          <w:b/>
          <w:lang w:val="it-CH"/>
        </w:rPr>
        <w:t>Campionato Svizzero a Squadre Fucile 50m</w:t>
      </w:r>
      <w:r>
        <w:rPr>
          <w:b/>
          <w:lang w:val="it-CH"/>
        </w:rPr>
        <w:t xml:space="preserve">, </w:t>
      </w:r>
      <w:r w:rsidRPr="00576563">
        <w:rPr>
          <w:b/>
          <w:lang w:val="it-CH"/>
        </w:rPr>
        <w:t>Nuova iscrizione</w:t>
      </w:r>
      <w:r>
        <w:rPr>
          <w:b/>
          <w:lang w:val="it-CH"/>
        </w:rPr>
        <w:t xml:space="preserve"> 20</w:t>
      </w:r>
      <w:r w:rsidR="00D66FFF">
        <w:rPr>
          <w:b/>
          <w:lang w:val="it-CH"/>
        </w:rPr>
        <w:t>2</w:t>
      </w:r>
      <w:r w:rsidR="00125824">
        <w:rPr>
          <w:b/>
          <w:lang w:val="it-CH"/>
        </w:rPr>
        <w:t>6</w:t>
      </w:r>
    </w:p>
    <w:p w14:paraId="6464F0BE" w14:textId="1748F4EB" w:rsidR="00134BB2" w:rsidRDefault="000911A3" w:rsidP="00D66FFF">
      <w:pPr>
        <w:spacing w:after="0" w:line="280" w:lineRule="exact"/>
        <w:ind w:right="641"/>
        <w:rPr>
          <w:lang w:val="it-CH"/>
        </w:rPr>
      </w:pPr>
      <w:r w:rsidRPr="004615D0">
        <w:rPr>
          <w:lang w:val="it-CH"/>
        </w:rPr>
        <w:t>Società che nella Stagione 20</w:t>
      </w:r>
      <w:r w:rsidR="006906E5">
        <w:rPr>
          <w:lang w:val="it-CH"/>
        </w:rPr>
        <w:t>2</w:t>
      </w:r>
      <w:r w:rsidR="00125824">
        <w:rPr>
          <w:lang w:val="it-CH"/>
        </w:rPr>
        <w:t>6</w:t>
      </w:r>
      <w:r w:rsidRPr="004615D0">
        <w:rPr>
          <w:lang w:val="it-CH"/>
        </w:rPr>
        <w:t xml:space="preserve"> vogliono partecipare per la prima volta al Campionato Squadre al fucile 50m devono compilare questo tagliando ed inoltrarlo entro il </w:t>
      </w:r>
      <w:r w:rsidR="00B623A0">
        <w:rPr>
          <w:lang w:val="it-CH"/>
        </w:rPr>
        <w:t>3</w:t>
      </w:r>
      <w:r w:rsidRPr="004615D0">
        <w:rPr>
          <w:b/>
          <w:lang w:val="it-CH"/>
        </w:rPr>
        <w:t xml:space="preserve"> marzo 20</w:t>
      </w:r>
      <w:r w:rsidR="00D66FFF">
        <w:rPr>
          <w:b/>
          <w:lang w:val="it-CH"/>
        </w:rPr>
        <w:t>2</w:t>
      </w:r>
      <w:r w:rsidR="00125824">
        <w:rPr>
          <w:b/>
          <w:lang w:val="it-CH"/>
        </w:rPr>
        <w:t>6</w:t>
      </w:r>
      <w:r w:rsidRPr="004615D0">
        <w:rPr>
          <w:lang w:val="it-CH"/>
        </w:rPr>
        <w:t xml:space="preserve"> al capo concorso: </w:t>
      </w:r>
      <w:r w:rsidR="00D66FFF" w:rsidRPr="00D66FFF">
        <w:rPr>
          <w:lang w:val="it-CH"/>
        </w:rPr>
        <w:t xml:space="preserve">Urs Ledermann, 3176 Neuenegg / </w:t>
      </w:r>
    </w:p>
    <w:p w14:paraId="450B8DD3" w14:textId="1CAE439F" w:rsidR="000911A3" w:rsidRPr="00682B8E" w:rsidRDefault="00D66FFF" w:rsidP="00D66FFF">
      <w:pPr>
        <w:spacing w:after="0" w:line="280" w:lineRule="exact"/>
        <w:ind w:right="641"/>
        <w:rPr>
          <w:lang w:val="it-CH"/>
        </w:rPr>
      </w:pPr>
      <w:r w:rsidRPr="00D66FFF">
        <w:rPr>
          <w:lang w:val="it-CH"/>
        </w:rPr>
        <w:t xml:space="preserve">E-Mail: </w:t>
      </w:r>
      <w:hyperlink r:id="rId9" w:history="1">
        <w:r w:rsidRPr="00D66FFF">
          <w:rPr>
            <w:rStyle w:val="Hyperlink"/>
            <w:lang w:val="it-CH"/>
          </w:rPr>
          <w:t>urs.ledermann@swissshooting.ch</w:t>
        </w:r>
      </w:hyperlink>
    </w:p>
    <w:p w14:paraId="60ECDD45" w14:textId="537D7071" w:rsidR="006906E5" w:rsidRPr="00682B8E" w:rsidRDefault="006906E5" w:rsidP="00D3495F">
      <w:pPr>
        <w:spacing w:after="0" w:line="280" w:lineRule="exact"/>
        <w:ind w:right="641"/>
        <w:rPr>
          <w:lang w:val="it-CH"/>
        </w:rPr>
      </w:pPr>
    </w:p>
    <w:p w14:paraId="0E4F7885" w14:textId="77777777" w:rsidR="006906E5" w:rsidRPr="002852F9" w:rsidRDefault="006906E5" w:rsidP="00D66FFF">
      <w:pPr>
        <w:spacing w:after="0" w:line="280" w:lineRule="exact"/>
        <w:ind w:right="641"/>
        <w:rPr>
          <w:color w:val="000000"/>
          <w:lang w:val="it-CH"/>
        </w:rPr>
      </w:pPr>
    </w:p>
    <w:p w14:paraId="674CA5F3" w14:textId="0856F311" w:rsidR="000911A3" w:rsidRPr="00307B19" w:rsidRDefault="000911A3" w:rsidP="0050164F">
      <w:pPr>
        <w:pBdr>
          <w:bottom w:val="single" w:sz="4" w:space="1" w:color="auto"/>
        </w:pBdr>
        <w:tabs>
          <w:tab w:val="left" w:pos="851"/>
          <w:tab w:val="right" w:leader="underscore" w:pos="9639"/>
        </w:tabs>
        <w:spacing w:after="0"/>
        <w:ind w:right="639"/>
        <w:rPr>
          <w:lang w:val="it-CH"/>
        </w:rPr>
      </w:pPr>
      <w:r w:rsidRPr="00307B19">
        <w:rPr>
          <w:lang w:val="it-CH"/>
        </w:rPr>
        <w:t xml:space="preserve">Verein, Société, Società: </w:t>
      </w:r>
      <w:r w:rsidR="008B7F0A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8B7F0A" w:rsidRPr="00585DB3">
        <w:rPr>
          <w:lang w:val="fr-CH"/>
        </w:rPr>
        <w:instrText xml:space="preserve"> FORMTEXT </w:instrText>
      </w:r>
      <w:r w:rsidR="008B7F0A">
        <w:fldChar w:fldCharType="separate"/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fldChar w:fldCharType="end"/>
      </w:r>
      <w:r w:rsidRPr="00307B19">
        <w:rPr>
          <w:lang w:val="it-CH"/>
        </w:rPr>
        <w:t xml:space="preserve"> </w:t>
      </w:r>
    </w:p>
    <w:p w14:paraId="0287545E" w14:textId="77777777" w:rsidR="000911A3" w:rsidRPr="00307B19" w:rsidRDefault="000911A3" w:rsidP="00D66FFF">
      <w:pPr>
        <w:tabs>
          <w:tab w:val="left" w:pos="851"/>
          <w:tab w:val="right" w:leader="underscore" w:pos="9639"/>
        </w:tabs>
        <w:spacing w:after="0"/>
        <w:ind w:right="639"/>
        <w:rPr>
          <w:lang w:val="it-CH"/>
        </w:rPr>
      </w:pPr>
    </w:p>
    <w:p w14:paraId="1CBC3BA5" w14:textId="7FC63B59" w:rsidR="000911A3" w:rsidRPr="004615D0" w:rsidRDefault="000911A3" w:rsidP="0050164F">
      <w:pPr>
        <w:pBdr>
          <w:bottom w:val="single" w:sz="4" w:space="1" w:color="auto"/>
        </w:pBdr>
        <w:tabs>
          <w:tab w:val="left" w:pos="2552"/>
          <w:tab w:val="right" w:leader="underscore" w:pos="9639"/>
        </w:tabs>
        <w:spacing w:after="0"/>
        <w:ind w:right="639"/>
        <w:rPr>
          <w:lang w:val="it-CH"/>
        </w:rPr>
      </w:pPr>
      <w:r w:rsidRPr="004615D0">
        <w:rPr>
          <w:lang w:val="it-CH"/>
        </w:rPr>
        <w:t>Anzahl Mannschaften</w:t>
      </w:r>
      <w:r>
        <w:rPr>
          <w:lang w:val="it-CH"/>
        </w:rPr>
        <w:t>, Nombre d‘équipes, Numero di squadre</w:t>
      </w:r>
      <w:r w:rsidRPr="004615D0">
        <w:rPr>
          <w:lang w:val="it-CH"/>
        </w:rPr>
        <w:t>:</w:t>
      </w:r>
      <w:r w:rsidR="0050164F">
        <w:rPr>
          <w:lang w:val="it-CH"/>
        </w:rPr>
        <w:t xml:space="preserve"> </w:t>
      </w:r>
      <w:r w:rsidR="0050164F"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="0050164F" w:rsidRPr="0050164F">
        <w:rPr>
          <w:lang w:val="it-CH"/>
        </w:rPr>
        <w:instrText xml:space="preserve"> FORMTEXT </w:instrText>
      </w:r>
      <w:r w:rsidR="0050164F">
        <w:fldChar w:fldCharType="separate"/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fldChar w:fldCharType="end"/>
      </w:r>
      <w:r w:rsidR="0050164F" w:rsidRPr="0050164F">
        <w:rPr>
          <w:lang w:val="it-CH"/>
        </w:rPr>
        <w:t xml:space="preserve"> </w:t>
      </w:r>
    </w:p>
    <w:p w14:paraId="7C48E3D6" w14:textId="77777777" w:rsidR="000911A3" w:rsidRPr="004615D0" w:rsidRDefault="000911A3" w:rsidP="0050164F">
      <w:pPr>
        <w:tabs>
          <w:tab w:val="left" w:pos="2552"/>
          <w:tab w:val="left" w:pos="7655"/>
          <w:tab w:val="right" w:leader="underscore" w:pos="9639"/>
        </w:tabs>
        <w:spacing w:after="0"/>
        <w:ind w:right="639"/>
        <w:rPr>
          <w:lang w:val="it-CH"/>
        </w:rPr>
      </w:pPr>
    </w:p>
    <w:p w14:paraId="6E567D95" w14:textId="5DE578BB" w:rsidR="00611043" w:rsidRDefault="000911A3" w:rsidP="0050164F">
      <w:pPr>
        <w:tabs>
          <w:tab w:val="left" w:pos="2623"/>
          <w:tab w:val="left" w:pos="5600"/>
          <w:tab w:val="left" w:pos="7797"/>
          <w:tab w:val="right" w:leader="underscore" w:pos="9639"/>
        </w:tabs>
        <w:spacing w:after="0"/>
        <w:ind w:right="639"/>
        <w:rPr>
          <w:lang w:val="it-CH"/>
        </w:rPr>
      </w:pPr>
      <w:r w:rsidRPr="004615D0">
        <w:rPr>
          <w:lang w:val="it-CH"/>
        </w:rPr>
        <w:t xml:space="preserve">Scheibentyp, Cibles, Tipo di bersagli: </w:t>
      </w:r>
      <w:r w:rsidRPr="00D45B4B">
        <w:rPr>
          <w:lang w:val="it-CH"/>
        </w:rPr>
        <w:t>Zugscheiben,</w:t>
      </w:r>
      <w:r w:rsidRPr="004615D0">
        <w:rPr>
          <w:lang w:val="it-CH"/>
        </w:rPr>
        <w:t xml:space="preserve"> </w:t>
      </w:r>
      <w:r w:rsidR="00682B8E">
        <w:rPr>
          <w:lang w:val="it-CH"/>
        </w:rPr>
        <w:t>m</w:t>
      </w:r>
      <w:r w:rsidRPr="00D45B4B">
        <w:rPr>
          <w:lang w:val="it-CH"/>
        </w:rPr>
        <w:t>anuelles</w:t>
      </w:r>
      <w:r w:rsidRPr="004615D0">
        <w:rPr>
          <w:lang w:val="it-CH"/>
        </w:rPr>
        <w:t xml:space="preserve">, a spola:  </w:t>
      </w:r>
      <w:r w:rsidR="00611043">
        <w:rPr>
          <w:lang w:val="it-CH"/>
        </w:rPr>
        <w:t xml:space="preserve"> </w:t>
      </w:r>
      <w:r w:rsidRPr="007849F7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Pr="004615D0">
        <w:rPr>
          <w:lang w:val="it-CH"/>
        </w:rPr>
        <w:instrText xml:space="preserve"> FORMCHECKBOX </w:instrText>
      </w:r>
      <w:r w:rsidR="003E6F35">
        <w:fldChar w:fldCharType="separate"/>
      </w:r>
      <w:r w:rsidRPr="007849F7">
        <w:fldChar w:fldCharType="end"/>
      </w:r>
      <w:bookmarkEnd w:id="0"/>
      <w:r w:rsidRPr="004615D0">
        <w:rPr>
          <w:lang w:val="it-CH"/>
        </w:rPr>
        <w:t xml:space="preserve"> </w:t>
      </w:r>
      <w:r w:rsidR="0050164F">
        <w:rPr>
          <w:lang w:val="it-CH"/>
        </w:rPr>
        <w:tab/>
      </w:r>
    </w:p>
    <w:p w14:paraId="135970BF" w14:textId="759738C2" w:rsidR="000911A3" w:rsidRPr="0075163F" w:rsidRDefault="00611043" w:rsidP="0050164F">
      <w:pPr>
        <w:tabs>
          <w:tab w:val="left" w:pos="2623"/>
          <w:tab w:val="left" w:pos="5600"/>
          <w:tab w:val="left" w:pos="7797"/>
          <w:tab w:val="right" w:leader="underscore" w:pos="9639"/>
        </w:tabs>
        <w:spacing w:after="0"/>
        <w:ind w:right="639"/>
        <w:rPr>
          <w:lang w:val="it-CH"/>
        </w:rPr>
      </w:pPr>
      <w:r>
        <w:rPr>
          <w:lang w:val="it-CH"/>
        </w:rPr>
        <w:tab/>
      </w:r>
      <w:r>
        <w:rPr>
          <w:lang w:val="it-CH"/>
        </w:rPr>
        <w:tab/>
      </w:r>
    </w:p>
    <w:p w14:paraId="64F22232" w14:textId="764186D0" w:rsidR="000911A3" w:rsidRPr="00F24875" w:rsidRDefault="00B16515" w:rsidP="00611043">
      <w:pPr>
        <w:tabs>
          <w:tab w:val="left" w:pos="2623"/>
          <w:tab w:val="left" w:pos="5600"/>
          <w:tab w:val="right" w:leader="underscore" w:pos="9639"/>
        </w:tabs>
        <w:spacing w:after="0"/>
        <w:ind w:right="639"/>
        <w:rPr>
          <w:lang w:val="it-CH"/>
        </w:rPr>
      </w:pPr>
      <w:r>
        <w:rPr>
          <w:lang w:val="it-CH"/>
        </w:rPr>
        <w:t>Elektronische Trefferanlage</w:t>
      </w:r>
      <w:r w:rsidR="000911A3" w:rsidRPr="00F24875">
        <w:rPr>
          <w:lang w:val="it-CH"/>
        </w:rPr>
        <w:t>,</w:t>
      </w:r>
      <w:r w:rsidR="00657C74">
        <w:rPr>
          <w:lang w:val="it-CH"/>
        </w:rPr>
        <w:t xml:space="preserve"> </w:t>
      </w:r>
      <w:r w:rsidRPr="00B16515">
        <w:rPr>
          <w:lang w:val="it-CH"/>
        </w:rPr>
        <w:t>Système électronique de tirs</w:t>
      </w:r>
      <w:r w:rsidR="000911A3" w:rsidRPr="00C6413A">
        <w:rPr>
          <w:lang w:val="it-CH"/>
        </w:rPr>
        <w:t>,</w:t>
      </w:r>
      <w:r w:rsidR="00657C74">
        <w:rPr>
          <w:lang w:val="it-CH"/>
        </w:rPr>
        <w:t xml:space="preserve"> </w:t>
      </w:r>
      <w:r w:rsidR="00657C74" w:rsidRPr="00657C74">
        <w:rPr>
          <w:lang w:val="it-CH"/>
        </w:rPr>
        <w:t>Sistema elettronico</w:t>
      </w:r>
      <w:r w:rsidR="000911A3" w:rsidRPr="00F24875">
        <w:rPr>
          <w:lang w:val="it-CH"/>
        </w:rPr>
        <w:t>:</w:t>
      </w:r>
      <w:r w:rsidR="00611043">
        <w:rPr>
          <w:lang w:val="it-CH"/>
        </w:rPr>
        <w:t xml:space="preserve">  </w:t>
      </w:r>
      <w:r w:rsidR="000911A3" w:rsidRPr="007849F7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0911A3" w:rsidRPr="00F24875">
        <w:rPr>
          <w:lang w:val="it-CH"/>
        </w:rPr>
        <w:instrText xml:space="preserve"> FORMCHECKBOX </w:instrText>
      </w:r>
      <w:r w:rsidR="003E6F35">
        <w:fldChar w:fldCharType="separate"/>
      </w:r>
      <w:r w:rsidR="000911A3" w:rsidRPr="007849F7">
        <w:fldChar w:fldCharType="end"/>
      </w:r>
      <w:r w:rsidR="00816742" w:rsidRPr="00307B19">
        <w:rPr>
          <w:lang w:val="it-CH"/>
        </w:rPr>
        <w:t xml:space="preserve"> </w:t>
      </w:r>
    </w:p>
    <w:p w14:paraId="3816C6D5" w14:textId="77777777" w:rsidR="000911A3" w:rsidRPr="00F24875" w:rsidRDefault="000911A3" w:rsidP="00D66FFF">
      <w:pPr>
        <w:tabs>
          <w:tab w:val="left" w:pos="2623"/>
          <w:tab w:val="left" w:pos="5600"/>
          <w:tab w:val="right" w:leader="underscore" w:pos="8789"/>
        </w:tabs>
        <w:spacing w:after="0"/>
        <w:ind w:right="639"/>
        <w:rPr>
          <w:lang w:val="it-CH"/>
        </w:rPr>
      </w:pPr>
    </w:p>
    <w:p w14:paraId="5CD6BE15" w14:textId="77777777" w:rsidR="000911A3" w:rsidRPr="00682B8E" w:rsidRDefault="000911A3" w:rsidP="00D66FFF">
      <w:pPr>
        <w:tabs>
          <w:tab w:val="left" w:pos="4678"/>
          <w:tab w:val="right" w:leader="underscore" w:pos="9639"/>
        </w:tabs>
        <w:spacing w:after="0"/>
        <w:ind w:right="639"/>
        <w:rPr>
          <w:lang w:val="it-CH"/>
        </w:rPr>
      </w:pPr>
      <w:r w:rsidRPr="00682B8E">
        <w:rPr>
          <w:lang w:val="it-CH"/>
        </w:rPr>
        <w:t>Adresse des verantwortlichen Funktionärs:</w:t>
      </w:r>
      <w:r w:rsidRPr="00682B8E">
        <w:rPr>
          <w:lang w:val="it-CH"/>
        </w:rPr>
        <w:tab/>
      </w:r>
    </w:p>
    <w:p w14:paraId="35470A44" w14:textId="77777777" w:rsidR="000911A3" w:rsidRPr="00682B8E" w:rsidRDefault="000911A3" w:rsidP="00D66FFF">
      <w:pPr>
        <w:tabs>
          <w:tab w:val="left" w:pos="4678"/>
          <w:tab w:val="right" w:leader="underscore" w:pos="9639"/>
        </w:tabs>
        <w:spacing w:after="0"/>
        <w:ind w:right="639"/>
        <w:rPr>
          <w:lang w:val="it-CH"/>
        </w:rPr>
      </w:pPr>
      <w:r w:rsidRPr="00682B8E">
        <w:rPr>
          <w:lang w:val="it-CH"/>
        </w:rPr>
        <w:t>Adresse du responsable:</w:t>
      </w:r>
    </w:p>
    <w:p w14:paraId="016195FE" w14:textId="77777777" w:rsidR="000911A3" w:rsidRPr="00661B72" w:rsidRDefault="000911A3" w:rsidP="00D66FFF">
      <w:pPr>
        <w:tabs>
          <w:tab w:val="left" w:pos="4678"/>
          <w:tab w:val="right" w:leader="underscore" w:pos="9639"/>
        </w:tabs>
        <w:spacing w:after="0"/>
        <w:ind w:right="639"/>
        <w:rPr>
          <w:lang w:val="it-CH"/>
        </w:rPr>
      </w:pPr>
      <w:r w:rsidRPr="00661B72">
        <w:rPr>
          <w:lang w:val="it-CH"/>
        </w:rPr>
        <w:t>Indirizzo del funzionario responsabile:</w:t>
      </w:r>
    </w:p>
    <w:p w14:paraId="51D223EC" w14:textId="40993F0B" w:rsidR="000911A3" w:rsidRPr="00661B72" w:rsidRDefault="0050164F" w:rsidP="0050164F">
      <w:pPr>
        <w:pBdr>
          <w:bottom w:val="single" w:sz="4" w:space="1" w:color="auto"/>
        </w:pBd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C0CE281" w14:textId="77777777" w:rsidR="006906E5" w:rsidRDefault="006906E5" w:rsidP="00D66FFF">
      <w:pP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</w:p>
    <w:p w14:paraId="22FA1B4C" w14:textId="6BDE7A4C" w:rsidR="000911A3" w:rsidRPr="00661B72" w:rsidRDefault="0050164F" w:rsidP="0050164F">
      <w:pPr>
        <w:pBdr>
          <w:bottom w:val="single" w:sz="4" w:space="1" w:color="auto"/>
        </w:pBd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FF60900" w14:textId="77777777" w:rsidR="000911A3" w:rsidRPr="00661B72" w:rsidRDefault="000911A3" w:rsidP="00D66FFF">
      <w:pPr>
        <w:tabs>
          <w:tab w:val="left" w:pos="0"/>
          <w:tab w:val="right" w:leader="underscore" w:pos="9639"/>
        </w:tabs>
        <w:spacing w:after="0"/>
        <w:ind w:right="639"/>
        <w:rPr>
          <w:lang w:val="it-CH"/>
        </w:rPr>
      </w:pPr>
    </w:p>
    <w:p w14:paraId="4CC42F66" w14:textId="627F3484" w:rsidR="000911A3" w:rsidRPr="00661B72" w:rsidRDefault="000911A3" w:rsidP="0050164F">
      <w:pPr>
        <w:pBdr>
          <w:bottom w:val="single" w:sz="4" w:space="1" w:color="auto"/>
        </w:pBdr>
        <w:tabs>
          <w:tab w:val="right" w:leader="underscore" w:pos="9639"/>
        </w:tabs>
        <w:spacing w:after="0"/>
        <w:ind w:right="639"/>
        <w:rPr>
          <w:lang w:val="it-CH"/>
        </w:rPr>
      </w:pPr>
      <w:r w:rsidRPr="00661B72">
        <w:rPr>
          <w:lang w:val="it-CH"/>
        </w:rPr>
        <w:t>Telefon-Nr., N</w:t>
      </w:r>
      <w:r w:rsidRPr="00682B8E">
        <w:rPr>
          <w:vertAlign w:val="superscript"/>
          <w:lang w:val="it-CH"/>
        </w:rPr>
        <w:t>o</w:t>
      </w:r>
      <w:r w:rsidRPr="00661B72">
        <w:rPr>
          <w:lang w:val="it-CH"/>
        </w:rPr>
        <w:t xml:space="preserve"> de téléphone, Numero di telefono:</w:t>
      </w:r>
      <w:r w:rsidR="0050164F">
        <w:rPr>
          <w:lang w:val="it-CH"/>
        </w:rPr>
        <w:t xml:space="preserve"> </w:t>
      </w:r>
      <w:r w:rsidR="0050164F" w:rsidRPr="0050164F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50164F" w:rsidRPr="0050164F">
        <w:rPr>
          <w:lang w:val="it-CH"/>
        </w:rPr>
        <w:instrText xml:space="preserve"> FORMTEXT </w:instrText>
      </w:r>
      <w:r w:rsidR="0050164F" w:rsidRPr="0050164F">
        <w:fldChar w:fldCharType="separate"/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fldChar w:fldCharType="end"/>
      </w:r>
      <w:r w:rsidR="0050164F">
        <w:rPr>
          <w:lang w:val="it-CH"/>
        </w:rPr>
        <w:t xml:space="preserve"> </w:t>
      </w:r>
    </w:p>
    <w:p w14:paraId="1D5B3333" w14:textId="77777777" w:rsidR="000911A3" w:rsidRPr="00661B72" w:rsidRDefault="000911A3" w:rsidP="00D66FFF">
      <w:pPr>
        <w:tabs>
          <w:tab w:val="right" w:leader="underscore" w:pos="9639"/>
        </w:tabs>
        <w:spacing w:after="0"/>
        <w:ind w:right="639"/>
        <w:rPr>
          <w:lang w:val="it-CH"/>
        </w:rPr>
      </w:pPr>
    </w:p>
    <w:p w14:paraId="4EC7E885" w14:textId="1D99CD86" w:rsidR="000911A3" w:rsidRPr="00910167" w:rsidRDefault="000911A3" w:rsidP="0050164F">
      <w:pPr>
        <w:pBdr>
          <w:bottom w:val="single" w:sz="4" w:space="1" w:color="auto"/>
        </w:pBdr>
        <w:tabs>
          <w:tab w:val="right" w:leader="underscore" w:pos="9639"/>
        </w:tabs>
        <w:spacing w:after="0"/>
        <w:ind w:right="639"/>
      </w:pPr>
      <w:r w:rsidRPr="00910167">
        <w:t>E-Mail:</w:t>
      </w:r>
      <w:r w:rsidR="0050164F">
        <w:t xml:space="preserve"> </w:t>
      </w:r>
      <w:r w:rsidR="0050164F" w:rsidRPr="0050164F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50164F" w:rsidRPr="0050164F">
        <w:instrText xml:space="preserve"> FORMTEXT </w:instrText>
      </w:r>
      <w:r w:rsidR="0050164F" w:rsidRPr="0050164F">
        <w:fldChar w:fldCharType="separate"/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rPr>
          <w:noProof/>
        </w:rPr>
        <w:t> </w:t>
      </w:r>
      <w:r w:rsidR="0050164F" w:rsidRPr="0050164F">
        <w:fldChar w:fldCharType="end"/>
      </w:r>
      <w:r w:rsidR="0050164F">
        <w:t xml:space="preserve"> </w:t>
      </w:r>
    </w:p>
    <w:p w14:paraId="66300A9C" w14:textId="77777777" w:rsidR="000911A3" w:rsidRPr="00910167" w:rsidRDefault="000911A3" w:rsidP="00D66FFF">
      <w:pPr>
        <w:tabs>
          <w:tab w:val="right" w:leader="underscore" w:pos="7797"/>
        </w:tabs>
        <w:spacing w:after="0"/>
        <w:ind w:right="639"/>
        <w:rPr>
          <w:sz w:val="16"/>
          <w:szCs w:val="16"/>
        </w:rPr>
      </w:pPr>
    </w:p>
    <w:p w14:paraId="5C13E9C6" w14:textId="77777777" w:rsidR="000911A3" w:rsidRPr="00682B8E" w:rsidRDefault="000911A3" w:rsidP="00D66FFF">
      <w:pPr>
        <w:tabs>
          <w:tab w:val="left" w:pos="1418"/>
          <w:tab w:val="right" w:leader="dot" w:pos="7797"/>
        </w:tabs>
        <w:spacing w:after="0"/>
        <w:ind w:right="639"/>
        <w:rPr>
          <w:sz w:val="16"/>
          <w:szCs w:val="16"/>
        </w:rPr>
      </w:pPr>
    </w:p>
    <w:p w14:paraId="02FC2860" w14:textId="7D64EA1B" w:rsidR="000911A3" w:rsidRPr="00682B8E" w:rsidRDefault="000911A3" w:rsidP="0050164F">
      <w:pPr>
        <w:pBdr>
          <w:bottom w:val="single" w:sz="4" w:space="1" w:color="auto"/>
        </w:pBdr>
        <w:tabs>
          <w:tab w:val="left" w:pos="3686"/>
        </w:tabs>
        <w:spacing w:after="0"/>
        <w:ind w:right="639"/>
      </w:pPr>
      <w:r w:rsidRPr="00682B8E">
        <w:t>Datum, Date, Data:</w:t>
      </w:r>
      <w:r w:rsidR="0050164F">
        <w:t xml:space="preserve"> </w:t>
      </w:r>
      <w:r w:rsidR="008B7F0A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8B7F0A">
        <w:instrText xml:space="preserve"> FORMTEXT </w:instrText>
      </w:r>
      <w:r w:rsidR="008B7F0A">
        <w:fldChar w:fldCharType="separate"/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rPr>
          <w:noProof/>
        </w:rPr>
        <w:t> </w:t>
      </w:r>
      <w:r w:rsidR="008B7F0A">
        <w:fldChar w:fldCharType="end"/>
      </w:r>
      <w:r w:rsidR="0050164F">
        <w:tab/>
      </w:r>
      <w:r w:rsidRPr="00682B8E">
        <w:t>Unterschrift, Signature, Firma:</w:t>
      </w:r>
      <w:r w:rsidR="0050164F">
        <w:t xml:space="preserve"> </w:t>
      </w:r>
      <w:r w:rsidR="0050164F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50164F">
        <w:instrText xml:space="preserve"> FORMTEXT </w:instrText>
      </w:r>
      <w:r w:rsidR="0050164F">
        <w:fldChar w:fldCharType="separate"/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rPr>
          <w:noProof/>
        </w:rPr>
        <w:t> </w:t>
      </w:r>
      <w:r w:rsidR="0050164F">
        <w:fldChar w:fldCharType="end"/>
      </w:r>
      <w:r w:rsidRPr="00682B8E">
        <w:t xml:space="preserve">  </w:t>
      </w:r>
    </w:p>
    <w:p w14:paraId="1EA59D61" w14:textId="77777777" w:rsidR="000911A3" w:rsidRPr="00682B8E" w:rsidRDefault="000911A3" w:rsidP="00D66FFF">
      <w:pPr>
        <w:spacing w:after="0"/>
        <w:rPr>
          <w:color w:val="000000"/>
        </w:rPr>
      </w:pPr>
    </w:p>
    <w:p w14:paraId="5293560D" w14:textId="583B0A5A" w:rsidR="000911A3" w:rsidRPr="00682B8E" w:rsidRDefault="000911A3" w:rsidP="00D66FFF">
      <w:pPr>
        <w:pStyle w:val="Textkrper"/>
        <w:tabs>
          <w:tab w:val="left" w:pos="6120"/>
        </w:tabs>
        <w:spacing w:after="0"/>
        <w:rPr>
          <w:color w:val="000000"/>
          <w:szCs w:val="22"/>
        </w:rPr>
      </w:pPr>
      <w:r w:rsidRPr="00682B8E">
        <w:rPr>
          <w:color w:val="000000"/>
          <w:szCs w:val="22"/>
        </w:rPr>
        <w:t>Wettkampfchef SMM</w:t>
      </w:r>
      <w:r w:rsidR="006906E5" w:rsidRPr="00682B8E">
        <w:rPr>
          <w:color w:val="000000"/>
          <w:szCs w:val="22"/>
        </w:rPr>
        <w:t>-G50</w:t>
      </w:r>
    </w:p>
    <w:p w14:paraId="795909F6" w14:textId="4D69CDFD" w:rsidR="000911A3" w:rsidRPr="00682B8E" w:rsidRDefault="006906E5" w:rsidP="00D66FFF">
      <w:pPr>
        <w:pStyle w:val="Textkrper"/>
        <w:tabs>
          <w:tab w:val="left" w:pos="6120"/>
        </w:tabs>
        <w:spacing w:after="0"/>
        <w:rPr>
          <w:color w:val="000000"/>
          <w:szCs w:val="22"/>
        </w:rPr>
      </w:pPr>
      <w:r w:rsidRPr="00682B8E">
        <w:rPr>
          <w:color w:val="000000"/>
          <w:szCs w:val="22"/>
        </w:rPr>
        <w:t>Urs Ledermann</w:t>
      </w:r>
    </w:p>
    <w:p w14:paraId="4F8AD37F" w14:textId="77777777" w:rsidR="00524275" w:rsidRPr="00CA23AE" w:rsidRDefault="00524275" w:rsidP="00D66FFF">
      <w:pPr>
        <w:tabs>
          <w:tab w:val="left" w:pos="2565"/>
        </w:tabs>
        <w:spacing w:after="0"/>
        <w:rPr>
          <w:sz w:val="20"/>
          <w:szCs w:val="20"/>
        </w:rPr>
      </w:pPr>
    </w:p>
    <w:sectPr w:rsidR="00524275" w:rsidRPr="00CA23AE" w:rsidSect="00D3495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134" w:right="851" w:bottom="851" w:left="1418" w:header="851" w:footer="45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34317" w14:textId="77777777" w:rsidR="00E92F01" w:rsidRDefault="00E92F01" w:rsidP="00957B14">
      <w:pPr>
        <w:spacing w:after="0" w:line="240" w:lineRule="auto"/>
      </w:pPr>
      <w:r>
        <w:separator/>
      </w:r>
    </w:p>
  </w:endnote>
  <w:endnote w:type="continuationSeparator" w:id="0">
    <w:p w14:paraId="1BB3FA1D" w14:textId="77777777" w:rsidR="00E92F01" w:rsidRDefault="00E92F01" w:rsidP="0095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3EDD3" w14:textId="77777777" w:rsidR="008D48B8" w:rsidRDefault="008D48B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707811"/>
      <w:docPartObj>
        <w:docPartGallery w:val="Page Numbers (Bottom of Page)"/>
        <w:docPartUnique/>
      </w:docPartObj>
    </w:sdtPr>
    <w:sdtEndPr/>
    <w:sdtContent>
      <w:p w14:paraId="10453CF2" w14:textId="2FA1D69E" w:rsidR="008D48B8" w:rsidRDefault="00E92F01" w:rsidP="008814DF">
        <w:pPr>
          <w:pStyle w:val="Fuzeile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 w:rsidR="006906E5"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CFE90" w14:textId="1E02D6F0" w:rsidR="008D48B8" w:rsidRDefault="0046476A" w:rsidP="004D300A">
    <w:pPr>
      <w:pStyle w:val="Fuzeile"/>
      <w:jc w:val="both"/>
    </w:pPr>
    <w:r>
      <w:rPr>
        <w:noProof/>
      </w:rPr>
      <w:drawing>
        <wp:inline distT="0" distB="0" distL="0" distR="0" wp14:anchorId="6B208D26" wp14:editId="44F249B7">
          <wp:extent cx="6119495" cy="878840"/>
          <wp:effectExtent l="0" t="0" r="0" b="0"/>
          <wp:docPr id="1" name="Grafik 1" descr="Ein Bild, das Text, Schrift, Schraubenschlüssel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Schrift, Schraubenschlüssel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495" cy="87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D9BBB" w14:textId="77777777" w:rsidR="00E92F01" w:rsidRDefault="00E92F01" w:rsidP="00957B14">
      <w:pPr>
        <w:spacing w:after="0" w:line="240" w:lineRule="auto"/>
      </w:pPr>
      <w:r>
        <w:separator/>
      </w:r>
    </w:p>
  </w:footnote>
  <w:footnote w:type="continuationSeparator" w:id="0">
    <w:p w14:paraId="7C0857FB" w14:textId="77777777" w:rsidR="00E92F01" w:rsidRDefault="00E92F01" w:rsidP="0095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0C845" w14:textId="77777777" w:rsidR="008D48B8" w:rsidRDefault="008D48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76A35" w14:textId="77777777" w:rsidR="008D48B8" w:rsidRDefault="00E92F01" w:rsidP="008814DF">
    <w:pPr>
      <w:pStyle w:val="Kopfzeil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412D6" w14:textId="6047B5C4" w:rsidR="008D48B8" w:rsidRDefault="008B7F0A">
    <w:pPr>
      <w:pStyle w:val="Kopfzeile"/>
    </w:pPr>
    <w:r>
      <w:rPr>
        <w:noProof/>
        <w:lang w:eastAsia="de-CH"/>
      </w:rPr>
      <w:drawing>
        <wp:inline distT="0" distB="0" distL="0" distR="0" wp14:anchorId="3C4B0730" wp14:editId="255F9F32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1B5198" w14:textId="77777777" w:rsidR="008D48B8" w:rsidRDefault="008D48B8">
    <w:pPr>
      <w:pStyle w:val="Kopfzeile"/>
    </w:pPr>
  </w:p>
  <w:p w14:paraId="573763D6" w14:textId="77777777" w:rsidR="008D48B8" w:rsidRDefault="008D48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B2F2E"/>
    <w:multiLevelType w:val="hybridMultilevel"/>
    <w:tmpl w:val="5B068B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86733"/>
    <w:multiLevelType w:val="hybridMultilevel"/>
    <w:tmpl w:val="CAA0D3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66DA8"/>
    <w:multiLevelType w:val="hybridMultilevel"/>
    <w:tmpl w:val="0BE221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562528">
    <w:abstractNumId w:val="1"/>
  </w:num>
  <w:num w:numId="2" w16cid:durableId="1835147877">
    <w:abstractNumId w:val="2"/>
  </w:num>
  <w:num w:numId="3" w16cid:durableId="295726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804"/>
    <w:rsid w:val="000141D9"/>
    <w:rsid w:val="000911A3"/>
    <w:rsid w:val="000C33E9"/>
    <w:rsid w:val="000E2D08"/>
    <w:rsid w:val="000F5E3D"/>
    <w:rsid w:val="00104BAE"/>
    <w:rsid w:val="00125824"/>
    <w:rsid w:val="00134BB2"/>
    <w:rsid w:val="00150872"/>
    <w:rsid w:val="00156F8D"/>
    <w:rsid w:val="00162840"/>
    <w:rsid w:val="001B5C7A"/>
    <w:rsid w:val="001E0406"/>
    <w:rsid w:val="00230FDC"/>
    <w:rsid w:val="002E3FEE"/>
    <w:rsid w:val="002E4D1F"/>
    <w:rsid w:val="00307B19"/>
    <w:rsid w:val="00340573"/>
    <w:rsid w:val="00350FB4"/>
    <w:rsid w:val="0039237C"/>
    <w:rsid w:val="003A3EFB"/>
    <w:rsid w:val="003D29C1"/>
    <w:rsid w:val="003E0C30"/>
    <w:rsid w:val="003E643C"/>
    <w:rsid w:val="003E6F35"/>
    <w:rsid w:val="00406691"/>
    <w:rsid w:val="00407434"/>
    <w:rsid w:val="00417FCA"/>
    <w:rsid w:val="00432CDA"/>
    <w:rsid w:val="00437028"/>
    <w:rsid w:val="0046476A"/>
    <w:rsid w:val="00466B02"/>
    <w:rsid w:val="004D300A"/>
    <w:rsid w:val="0050164F"/>
    <w:rsid w:val="00514C52"/>
    <w:rsid w:val="00516E55"/>
    <w:rsid w:val="00524275"/>
    <w:rsid w:val="005429CE"/>
    <w:rsid w:val="00560032"/>
    <w:rsid w:val="00585DB3"/>
    <w:rsid w:val="005C3193"/>
    <w:rsid w:val="005C3849"/>
    <w:rsid w:val="005F6B21"/>
    <w:rsid w:val="00611043"/>
    <w:rsid w:val="0064260F"/>
    <w:rsid w:val="006428DA"/>
    <w:rsid w:val="00657C74"/>
    <w:rsid w:val="00682B8E"/>
    <w:rsid w:val="00684522"/>
    <w:rsid w:val="006906E5"/>
    <w:rsid w:val="00692BE7"/>
    <w:rsid w:val="00693A5E"/>
    <w:rsid w:val="006F3C49"/>
    <w:rsid w:val="007400F7"/>
    <w:rsid w:val="0075163F"/>
    <w:rsid w:val="007654F7"/>
    <w:rsid w:val="007943F4"/>
    <w:rsid w:val="007D2FF6"/>
    <w:rsid w:val="007F484A"/>
    <w:rsid w:val="007F5E1C"/>
    <w:rsid w:val="00816742"/>
    <w:rsid w:val="008814DF"/>
    <w:rsid w:val="008B7F0A"/>
    <w:rsid w:val="008D48B8"/>
    <w:rsid w:val="008E2A17"/>
    <w:rsid w:val="00906F96"/>
    <w:rsid w:val="00957B14"/>
    <w:rsid w:val="009A4666"/>
    <w:rsid w:val="009C1335"/>
    <w:rsid w:val="009C5D30"/>
    <w:rsid w:val="009D324F"/>
    <w:rsid w:val="00A55B0C"/>
    <w:rsid w:val="00A64D3E"/>
    <w:rsid w:val="00B049AE"/>
    <w:rsid w:val="00B16515"/>
    <w:rsid w:val="00B45CDD"/>
    <w:rsid w:val="00B52B0B"/>
    <w:rsid w:val="00B623A0"/>
    <w:rsid w:val="00B65289"/>
    <w:rsid w:val="00B76D3A"/>
    <w:rsid w:val="00B82826"/>
    <w:rsid w:val="00B9088F"/>
    <w:rsid w:val="00BA4EBD"/>
    <w:rsid w:val="00BD6294"/>
    <w:rsid w:val="00C00CED"/>
    <w:rsid w:val="00C421FA"/>
    <w:rsid w:val="00C42E83"/>
    <w:rsid w:val="00C4374B"/>
    <w:rsid w:val="00C56CE3"/>
    <w:rsid w:val="00C750BF"/>
    <w:rsid w:val="00CA23AE"/>
    <w:rsid w:val="00CA27E6"/>
    <w:rsid w:val="00CD5346"/>
    <w:rsid w:val="00CF61E6"/>
    <w:rsid w:val="00D12B44"/>
    <w:rsid w:val="00D3495F"/>
    <w:rsid w:val="00D57DF5"/>
    <w:rsid w:val="00D66FFF"/>
    <w:rsid w:val="00D8070A"/>
    <w:rsid w:val="00DB51E0"/>
    <w:rsid w:val="00DD636E"/>
    <w:rsid w:val="00DD6BAB"/>
    <w:rsid w:val="00DF1AF1"/>
    <w:rsid w:val="00E21D48"/>
    <w:rsid w:val="00E316AB"/>
    <w:rsid w:val="00E46D60"/>
    <w:rsid w:val="00E7082A"/>
    <w:rsid w:val="00E81F34"/>
    <w:rsid w:val="00E92F01"/>
    <w:rsid w:val="00ED25A1"/>
    <w:rsid w:val="00EE2DAD"/>
    <w:rsid w:val="00EF474F"/>
    <w:rsid w:val="00F31804"/>
    <w:rsid w:val="00F7098F"/>
    <w:rsid w:val="00F77C9C"/>
    <w:rsid w:val="00FA2255"/>
    <w:rsid w:val="00FB2AE8"/>
    <w:rsid w:val="00FC0172"/>
    <w:rsid w:val="00FC4D32"/>
    <w:rsid w:val="00FD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;"/>
  <w14:docId w14:val="14C89CF8"/>
  <w15:docId w15:val="{9AE031FE-F090-41EC-ABCE-6CFA6DD7A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0C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7B14"/>
  </w:style>
  <w:style w:type="paragraph" w:styleId="Fuzeile">
    <w:name w:val="footer"/>
    <w:basedOn w:val="Standard"/>
    <w:link w:val="Fu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7B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B1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5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516E55"/>
    <w:rPr>
      <w:color w:val="808080"/>
    </w:rPr>
  </w:style>
  <w:style w:type="paragraph" w:styleId="Listenabsatz">
    <w:name w:val="List Paragraph"/>
    <w:basedOn w:val="Standard"/>
    <w:uiPriority w:val="34"/>
    <w:qFormat/>
    <w:rsid w:val="00F77C9C"/>
    <w:pPr>
      <w:ind w:left="720"/>
      <w:contextualSpacing/>
    </w:pPr>
  </w:style>
  <w:style w:type="paragraph" w:styleId="Textkrper">
    <w:name w:val="Body Text"/>
    <w:basedOn w:val="Standard"/>
    <w:link w:val="TextkrperZchn"/>
    <w:rsid w:val="000911A3"/>
    <w:pPr>
      <w:spacing w:after="120" w:line="240" w:lineRule="auto"/>
    </w:pPr>
    <w:rPr>
      <w:rFonts w:eastAsia="Times New Roman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911A3"/>
    <w:rPr>
      <w:rFonts w:eastAsia="Times New Roman" w:cs="Times New Roman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D66F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s.ledermann@swissshooting.ch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urs.ledermann@swissshooting.ch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urs.ledermann@swissshooting.ch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%20Marschall\Documents\Samuel\Sch&#252;tzen\SMM_G50\SSV\SSV%20Vorlagen\20181016_SSV_Briefpapier_rot_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20181016_SSV_Briefpapier_rot_D</Template>
  <TotalTime>0</TotalTime>
  <Pages>1</Pages>
  <Words>256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SSV Luzern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Samuel Marschall</dc:creator>
  <cp:lastModifiedBy>Urs Ledermann</cp:lastModifiedBy>
  <cp:revision>5</cp:revision>
  <cp:lastPrinted>2021-06-29T12:24:00Z</cp:lastPrinted>
  <dcterms:created xsi:type="dcterms:W3CDTF">2025-10-26T07:48:00Z</dcterms:created>
  <dcterms:modified xsi:type="dcterms:W3CDTF">2025-11-27T14:32:00Z</dcterms:modified>
</cp:coreProperties>
</file>